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50" w:rsidRDefault="008B1D5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87.55pt;margin-top:-39.85pt;width:228.35pt;height:63.1pt;z-index:251658240">
            <v:textbox>
              <w:txbxContent>
                <w:p w:rsidR="008B1D50" w:rsidRPr="002E58C5" w:rsidRDefault="008B1D5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58C5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Приложение 1 к постановлению администрации города Радужный от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25.05.2018</w:t>
                  </w:r>
                  <w:r w:rsidRPr="002E58C5">
                    <w:rPr>
                      <w:rFonts w:ascii="Times New Roman" w:hAnsi="Times New Roman"/>
                      <w:sz w:val="28"/>
                      <w:szCs w:val="28"/>
                    </w:rPr>
                    <w:t xml:space="preserve"> №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800</w:t>
                  </w:r>
                </w:p>
              </w:txbxContent>
            </v:textbox>
          </v:shape>
        </w:pict>
      </w:r>
      <w:r w:rsidRPr="00F816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3.75pt;height:511.5pt;visibility:visible">
            <v:imagedata r:id="rId4" o:title=""/>
          </v:shape>
        </w:pict>
      </w:r>
    </w:p>
    <w:p w:rsidR="008B1D50" w:rsidRDefault="008B1D50">
      <w:r w:rsidRPr="00F81612">
        <w:rPr>
          <w:noProof/>
        </w:rPr>
        <w:pict>
          <v:shape id="Рисунок 2" o:spid="_x0000_i1026" type="#_x0000_t75" style="width:723.75pt;height:511.5pt;visibility:visible">
            <v:imagedata r:id="rId5" o:title=""/>
          </v:shape>
        </w:pict>
      </w:r>
    </w:p>
    <w:sectPr w:rsidR="008B1D50" w:rsidSect="002E58C5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8C5"/>
    <w:rsid w:val="000D746D"/>
    <w:rsid w:val="002E58C5"/>
    <w:rsid w:val="00741CAE"/>
    <w:rsid w:val="008B1D50"/>
    <w:rsid w:val="00B211EC"/>
    <w:rsid w:val="00B80FF2"/>
    <w:rsid w:val="00F81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1E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E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5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0</Words>
  <Characters>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Нуритдинова К.С.</dc:creator>
  <cp:keywords/>
  <dc:description/>
  <cp:lastModifiedBy>Shchetinina</cp:lastModifiedBy>
  <cp:revision>2</cp:revision>
  <cp:lastPrinted>2018-05-18T07:24:00Z</cp:lastPrinted>
  <dcterms:created xsi:type="dcterms:W3CDTF">2018-05-25T05:51:00Z</dcterms:created>
  <dcterms:modified xsi:type="dcterms:W3CDTF">2018-05-25T05:51:00Z</dcterms:modified>
</cp:coreProperties>
</file>